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5039F3" w14:textId="77777777" w:rsidR="00213156" w:rsidRDefault="00213156" w:rsidP="0039322D">
      <w:pPr>
        <w:rPr>
          <w:b/>
        </w:rPr>
      </w:pPr>
    </w:p>
    <w:p w14:paraId="16CC0A94" w14:textId="77777777" w:rsidR="001B6DA6" w:rsidRPr="001B6DA6" w:rsidRDefault="001B6DA6" w:rsidP="001B6DA6">
      <w:pPr>
        <w:widowControl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1B6DA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Карточка предприятия</w:t>
      </w:r>
    </w:p>
    <w:p w14:paraId="2CBE8770" w14:textId="77777777" w:rsidR="001B6DA6" w:rsidRPr="001B6DA6" w:rsidRDefault="001B6DA6" w:rsidP="001B6DA6">
      <w:pPr>
        <w:widowControl/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</w:p>
    <w:tbl>
      <w:tblPr>
        <w:tblW w:w="106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936"/>
        <w:gridCol w:w="6691"/>
      </w:tblGrid>
      <w:tr w:rsidR="001B6DA6" w:rsidRPr="001B6DA6" w14:paraId="189A82FB" w14:textId="77777777" w:rsidTr="00972FD0">
        <w:trPr>
          <w:trHeight w:val="794"/>
        </w:trPr>
        <w:tc>
          <w:tcPr>
            <w:tcW w:w="3936" w:type="dxa"/>
            <w:vAlign w:val="center"/>
          </w:tcPr>
          <w:p w14:paraId="245EABF4" w14:textId="77777777" w:rsidR="001B6DA6" w:rsidRPr="001B6DA6" w:rsidRDefault="001B6DA6" w:rsidP="001B6DA6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</w:pPr>
            <w:r w:rsidRPr="001B6D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  <w:t>Полное</w:t>
            </w:r>
          </w:p>
          <w:p w14:paraId="5EF7886E" w14:textId="77777777" w:rsidR="001B6DA6" w:rsidRPr="001B6DA6" w:rsidRDefault="001B6DA6" w:rsidP="001B6DA6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</w:pPr>
            <w:r w:rsidRPr="001B6D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  <w:t>Наименование</w:t>
            </w:r>
          </w:p>
        </w:tc>
        <w:tc>
          <w:tcPr>
            <w:tcW w:w="6691" w:type="dxa"/>
            <w:vAlign w:val="center"/>
          </w:tcPr>
          <w:p w14:paraId="5939C72A" w14:textId="77777777" w:rsidR="001B6DA6" w:rsidRPr="001B6DA6" w:rsidRDefault="001B6DA6" w:rsidP="001B6DA6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 w:eastAsia="ru-RU"/>
              </w:rPr>
            </w:pPr>
            <w:r w:rsidRPr="001B6DA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 w:eastAsia="ru-RU"/>
              </w:rPr>
              <w:t>Общество с ограниченной ответственностью «Агробизнес»</w:t>
            </w:r>
          </w:p>
        </w:tc>
      </w:tr>
      <w:tr w:rsidR="001B6DA6" w:rsidRPr="001B6DA6" w14:paraId="477AC2F7" w14:textId="77777777" w:rsidTr="00972FD0">
        <w:trPr>
          <w:trHeight w:val="794"/>
        </w:trPr>
        <w:tc>
          <w:tcPr>
            <w:tcW w:w="3936" w:type="dxa"/>
            <w:vAlign w:val="center"/>
          </w:tcPr>
          <w:p w14:paraId="7A9FA029" w14:textId="77777777" w:rsidR="001B6DA6" w:rsidRPr="001B6DA6" w:rsidRDefault="001B6DA6" w:rsidP="001B6DA6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</w:pPr>
            <w:r w:rsidRPr="001B6D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  <w:t>Сокращенное</w:t>
            </w:r>
          </w:p>
          <w:p w14:paraId="58D041F3" w14:textId="77777777" w:rsidR="001B6DA6" w:rsidRPr="001B6DA6" w:rsidRDefault="001B6DA6" w:rsidP="001B6DA6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</w:pPr>
            <w:r w:rsidRPr="001B6D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  <w:t>наименование</w:t>
            </w:r>
          </w:p>
        </w:tc>
        <w:tc>
          <w:tcPr>
            <w:tcW w:w="6691" w:type="dxa"/>
            <w:vAlign w:val="center"/>
          </w:tcPr>
          <w:p w14:paraId="487EE743" w14:textId="77777777" w:rsidR="001B6DA6" w:rsidRPr="001B6DA6" w:rsidRDefault="001B6DA6" w:rsidP="001B6DA6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 w:eastAsia="ru-RU"/>
              </w:rPr>
            </w:pPr>
            <w:r w:rsidRPr="001B6DA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 w:eastAsia="ru-RU"/>
              </w:rPr>
              <w:t>ООО «Агробизнес»</w:t>
            </w:r>
          </w:p>
        </w:tc>
      </w:tr>
      <w:tr w:rsidR="001B6DA6" w:rsidRPr="001B6DA6" w14:paraId="7949D41A" w14:textId="77777777" w:rsidTr="00972FD0">
        <w:trPr>
          <w:trHeight w:val="397"/>
        </w:trPr>
        <w:tc>
          <w:tcPr>
            <w:tcW w:w="3936" w:type="dxa"/>
            <w:vAlign w:val="center"/>
          </w:tcPr>
          <w:p w14:paraId="4B965E76" w14:textId="77777777" w:rsidR="001B6DA6" w:rsidRPr="001B6DA6" w:rsidRDefault="001B6DA6" w:rsidP="001B6DA6">
            <w:pPr>
              <w:widowControl/>
              <w:tabs>
                <w:tab w:val="left" w:pos="2842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</w:pPr>
            <w:r w:rsidRPr="001B6D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  <w:t>Юридический адрес</w:t>
            </w:r>
            <w:r w:rsidRPr="001B6D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  <w:tab/>
            </w:r>
          </w:p>
        </w:tc>
        <w:tc>
          <w:tcPr>
            <w:tcW w:w="6691" w:type="dxa"/>
            <w:vAlign w:val="center"/>
          </w:tcPr>
          <w:p w14:paraId="62B2C1D0" w14:textId="77777777" w:rsidR="001B6DA6" w:rsidRPr="001B6DA6" w:rsidRDefault="001B6DA6" w:rsidP="001B6DA6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 w:eastAsia="ru-RU"/>
              </w:rPr>
            </w:pPr>
            <w:r w:rsidRPr="001B6DA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 w:eastAsia="ru-RU"/>
              </w:rPr>
              <w:t>352750, Краснодарский край,</w:t>
            </w:r>
            <w:r w:rsidR="00A2593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 w:eastAsia="ru-RU"/>
              </w:rPr>
              <w:t xml:space="preserve"> Брюховецкий район, </w:t>
            </w:r>
          </w:p>
          <w:p w14:paraId="7EC22672" w14:textId="77777777" w:rsidR="001B6DA6" w:rsidRPr="001B6DA6" w:rsidRDefault="001B6DA6" w:rsidP="001B6DA6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 w:eastAsia="ru-RU"/>
              </w:rPr>
            </w:pPr>
            <w:r w:rsidRPr="001B6DA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 w:eastAsia="ru-RU"/>
              </w:rPr>
              <w:t>ст. Брюховецкая, ул. О.Кошевого,116 Б.</w:t>
            </w:r>
          </w:p>
        </w:tc>
      </w:tr>
      <w:tr w:rsidR="001B6DA6" w:rsidRPr="001B6DA6" w14:paraId="0533F934" w14:textId="77777777" w:rsidTr="00972FD0">
        <w:trPr>
          <w:trHeight w:val="397"/>
        </w:trPr>
        <w:tc>
          <w:tcPr>
            <w:tcW w:w="3936" w:type="dxa"/>
            <w:vAlign w:val="center"/>
          </w:tcPr>
          <w:p w14:paraId="205AF0D8" w14:textId="77777777" w:rsidR="001B6DA6" w:rsidRPr="001B6DA6" w:rsidRDefault="001B6DA6" w:rsidP="001B6DA6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</w:pPr>
            <w:r w:rsidRPr="001B6D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  <w:t>Почтовый адрес</w:t>
            </w:r>
          </w:p>
        </w:tc>
        <w:tc>
          <w:tcPr>
            <w:tcW w:w="6691" w:type="dxa"/>
            <w:vAlign w:val="center"/>
          </w:tcPr>
          <w:p w14:paraId="5BD64AA3" w14:textId="77777777" w:rsidR="001B6DA6" w:rsidRPr="001B6DA6" w:rsidRDefault="001B6DA6" w:rsidP="001B6DA6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 w:eastAsia="ru-RU"/>
              </w:rPr>
            </w:pPr>
            <w:r w:rsidRPr="001B6D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 w:eastAsia="ru-RU"/>
              </w:rPr>
              <w:t>352750, Краснодарский край,</w:t>
            </w:r>
          </w:p>
          <w:p w14:paraId="46FA2396" w14:textId="77777777" w:rsidR="001B6DA6" w:rsidRPr="001B6DA6" w:rsidRDefault="001B6DA6" w:rsidP="001B6DA6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 w:eastAsia="ru-RU"/>
              </w:rPr>
            </w:pPr>
            <w:r w:rsidRPr="001B6D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ru-RU" w:eastAsia="ru-RU"/>
              </w:rPr>
              <w:t>ст. Брюховецкая, ул. О.Кошевого,116 Б.</w:t>
            </w:r>
          </w:p>
        </w:tc>
      </w:tr>
      <w:tr w:rsidR="001B6DA6" w:rsidRPr="001B6DA6" w14:paraId="19752ACC" w14:textId="77777777" w:rsidTr="00972FD0">
        <w:trPr>
          <w:trHeight w:val="397"/>
        </w:trPr>
        <w:tc>
          <w:tcPr>
            <w:tcW w:w="3936" w:type="dxa"/>
            <w:vAlign w:val="center"/>
          </w:tcPr>
          <w:p w14:paraId="35EBECD9" w14:textId="77777777" w:rsidR="001B6DA6" w:rsidRPr="001B6DA6" w:rsidRDefault="001B6DA6" w:rsidP="001B6DA6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</w:pPr>
            <w:r w:rsidRPr="001B6D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  <w:t>Телефон/факс</w:t>
            </w:r>
          </w:p>
        </w:tc>
        <w:tc>
          <w:tcPr>
            <w:tcW w:w="6691" w:type="dxa"/>
            <w:vAlign w:val="center"/>
          </w:tcPr>
          <w:p w14:paraId="36EA1A13" w14:textId="77777777" w:rsidR="001B6DA6" w:rsidRPr="001B6DA6" w:rsidRDefault="001B6DA6" w:rsidP="001B6DA6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 w:eastAsia="ru-RU"/>
              </w:rPr>
            </w:pPr>
            <w:r w:rsidRPr="001B6DA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 w:eastAsia="ru-RU"/>
              </w:rPr>
              <w:t>Тел./факс 8(861-56) 2-20-44, 2-03-10, 2-21-21</w:t>
            </w:r>
          </w:p>
          <w:p w14:paraId="4DF70B31" w14:textId="77777777" w:rsidR="001B6DA6" w:rsidRPr="001B6DA6" w:rsidRDefault="001B6DA6" w:rsidP="001B6DA6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 w:eastAsia="ru-RU"/>
              </w:rPr>
            </w:pPr>
            <w:r w:rsidRPr="001B6DA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 w:eastAsia="ru-RU"/>
              </w:rPr>
              <w:t>Тел. 8(800)707-99-69</w:t>
            </w:r>
          </w:p>
        </w:tc>
      </w:tr>
      <w:tr w:rsidR="001B6DA6" w:rsidRPr="001B6DA6" w14:paraId="2962DEFD" w14:textId="77777777" w:rsidTr="00972FD0">
        <w:trPr>
          <w:trHeight w:val="397"/>
        </w:trPr>
        <w:tc>
          <w:tcPr>
            <w:tcW w:w="3936" w:type="dxa"/>
            <w:vAlign w:val="center"/>
          </w:tcPr>
          <w:p w14:paraId="3EF79F56" w14:textId="77777777" w:rsidR="001B6DA6" w:rsidRPr="001B6DA6" w:rsidRDefault="001B6DA6" w:rsidP="001B6DA6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</w:pPr>
            <w:r w:rsidRPr="001B6D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  <w:t>ИНН/КПП</w:t>
            </w:r>
          </w:p>
        </w:tc>
        <w:tc>
          <w:tcPr>
            <w:tcW w:w="6691" w:type="dxa"/>
            <w:vAlign w:val="center"/>
          </w:tcPr>
          <w:p w14:paraId="3CA88E2B" w14:textId="77777777" w:rsidR="001B6DA6" w:rsidRPr="001B6DA6" w:rsidRDefault="001B6DA6" w:rsidP="001B6DA6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B6DA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 w:eastAsia="ru-RU"/>
              </w:rPr>
              <w:t>2327013925/232701001</w:t>
            </w:r>
          </w:p>
        </w:tc>
      </w:tr>
      <w:tr w:rsidR="001B6DA6" w:rsidRPr="001B6DA6" w14:paraId="54AB7C36" w14:textId="77777777" w:rsidTr="00972FD0">
        <w:trPr>
          <w:trHeight w:val="397"/>
        </w:trPr>
        <w:tc>
          <w:tcPr>
            <w:tcW w:w="3936" w:type="dxa"/>
            <w:vAlign w:val="center"/>
          </w:tcPr>
          <w:p w14:paraId="511161CE" w14:textId="77777777" w:rsidR="001B6DA6" w:rsidRPr="001B6DA6" w:rsidRDefault="001B6DA6" w:rsidP="001B6DA6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</w:pPr>
            <w:r w:rsidRPr="001B6D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  <w:t>ОГРН</w:t>
            </w:r>
          </w:p>
        </w:tc>
        <w:tc>
          <w:tcPr>
            <w:tcW w:w="6691" w:type="dxa"/>
            <w:vAlign w:val="center"/>
          </w:tcPr>
          <w:p w14:paraId="22E20A22" w14:textId="77777777" w:rsidR="001B6DA6" w:rsidRPr="001B6DA6" w:rsidRDefault="001B6DA6" w:rsidP="001B6DA6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B6DA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 w:eastAsia="ru-RU"/>
              </w:rPr>
              <w:t>1152363000580</w:t>
            </w:r>
          </w:p>
        </w:tc>
      </w:tr>
      <w:tr w:rsidR="001B6DA6" w:rsidRPr="001B6DA6" w14:paraId="5A4C27AC" w14:textId="77777777" w:rsidTr="00972FD0">
        <w:trPr>
          <w:trHeight w:val="397"/>
        </w:trPr>
        <w:tc>
          <w:tcPr>
            <w:tcW w:w="3936" w:type="dxa"/>
            <w:vAlign w:val="center"/>
          </w:tcPr>
          <w:p w14:paraId="51C916DB" w14:textId="77777777" w:rsidR="001B6DA6" w:rsidRPr="001B6DA6" w:rsidRDefault="001B6DA6" w:rsidP="001B6DA6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</w:pPr>
            <w:r w:rsidRPr="001B6D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  <w:t>Расчётный счет</w:t>
            </w:r>
          </w:p>
        </w:tc>
        <w:tc>
          <w:tcPr>
            <w:tcW w:w="6691" w:type="dxa"/>
            <w:vAlign w:val="center"/>
          </w:tcPr>
          <w:p w14:paraId="2A7EB756" w14:textId="77777777" w:rsidR="001B6DA6" w:rsidRPr="001B6DA6" w:rsidRDefault="001B6DA6" w:rsidP="001B6DA6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B6DA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40702810300180000139</w:t>
            </w:r>
          </w:p>
        </w:tc>
      </w:tr>
      <w:tr w:rsidR="001B6DA6" w:rsidRPr="001B6DA6" w14:paraId="08811F9C" w14:textId="77777777" w:rsidTr="00972FD0">
        <w:trPr>
          <w:trHeight w:val="397"/>
        </w:trPr>
        <w:tc>
          <w:tcPr>
            <w:tcW w:w="3936" w:type="dxa"/>
            <w:vAlign w:val="center"/>
          </w:tcPr>
          <w:p w14:paraId="369ACBA0" w14:textId="77777777" w:rsidR="001B6DA6" w:rsidRPr="001B6DA6" w:rsidRDefault="001B6DA6" w:rsidP="001B6DA6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</w:pPr>
            <w:r w:rsidRPr="001B6DA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Корреспондентский</w:t>
            </w:r>
            <w:r w:rsidRPr="001B6D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  <w:t xml:space="preserve"> счет</w:t>
            </w:r>
          </w:p>
        </w:tc>
        <w:tc>
          <w:tcPr>
            <w:tcW w:w="6691" w:type="dxa"/>
            <w:vAlign w:val="center"/>
          </w:tcPr>
          <w:p w14:paraId="6B82804E" w14:textId="77777777" w:rsidR="001B6DA6" w:rsidRPr="001B6DA6" w:rsidRDefault="001B6DA6" w:rsidP="001B6DA6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B6DA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30101810200000000722</w:t>
            </w:r>
          </w:p>
        </w:tc>
      </w:tr>
      <w:tr w:rsidR="001B6DA6" w:rsidRPr="001B6DA6" w14:paraId="6D449A5C" w14:textId="77777777" w:rsidTr="00972FD0">
        <w:trPr>
          <w:trHeight w:val="397"/>
        </w:trPr>
        <w:tc>
          <w:tcPr>
            <w:tcW w:w="3936" w:type="dxa"/>
            <w:vAlign w:val="center"/>
          </w:tcPr>
          <w:p w14:paraId="5CA64D1B" w14:textId="77777777" w:rsidR="001B6DA6" w:rsidRPr="001B6DA6" w:rsidRDefault="001B6DA6" w:rsidP="001B6DA6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</w:pPr>
            <w:r w:rsidRPr="001B6D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  <w:t>БИК банка</w:t>
            </w:r>
          </w:p>
        </w:tc>
        <w:tc>
          <w:tcPr>
            <w:tcW w:w="6691" w:type="dxa"/>
            <w:vAlign w:val="center"/>
          </w:tcPr>
          <w:p w14:paraId="72E8EFCE" w14:textId="77777777" w:rsidR="001B6DA6" w:rsidRPr="001B6DA6" w:rsidRDefault="001B6DA6" w:rsidP="001B6DA6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B6DA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040349722</w:t>
            </w:r>
          </w:p>
        </w:tc>
      </w:tr>
      <w:tr w:rsidR="001B6DA6" w:rsidRPr="001B6DA6" w14:paraId="35F0CF8F" w14:textId="77777777" w:rsidTr="00972FD0">
        <w:trPr>
          <w:trHeight w:val="397"/>
        </w:trPr>
        <w:tc>
          <w:tcPr>
            <w:tcW w:w="3936" w:type="dxa"/>
            <w:vAlign w:val="center"/>
          </w:tcPr>
          <w:p w14:paraId="7BE2A43E" w14:textId="77777777" w:rsidR="001B6DA6" w:rsidRPr="001B6DA6" w:rsidRDefault="001B6DA6" w:rsidP="001B6DA6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</w:pPr>
            <w:r w:rsidRPr="001B6D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  <w:t>Банк</w:t>
            </w:r>
          </w:p>
        </w:tc>
        <w:tc>
          <w:tcPr>
            <w:tcW w:w="6691" w:type="dxa"/>
            <w:vAlign w:val="center"/>
          </w:tcPr>
          <w:p w14:paraId="40C3E339" w14:textId="77777777" w:rsidR="001B6DA6" w:rsidRPr="001B6DA6" w:rsidRDefault="001B6DA6" w:rsidP="001B6DA6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 w:eastAsia="ru-RU"/>
              </w:rPr>
            </w:pPr>
            <w:r w:rsidRPr="001B6DA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 w:eastAsia="ru-RU"/>
              </w:rPr>
              <w:t xml:space="preserve">КБ «КУБАНЬ КРЕДИТ» ООО </w:t>
            </w:r>
            <w:r w:rsidR="00791D88" w:rsidRPr="001B6DA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 w:eastAsia="ru-RU"/>
              </w:rPr>
              <w:t>г. КРАСНОДАР</w:t>
            </w:r>
          </w:p>
        </w:tc>
      </w:tr>
      <w:tr w:rsidR="001B6DA6" w:rsidRPr="001B6DA6" w14:paraId="1F791B4B" w14:textId="77777777" w:rsidTr="001B6DA6">
        <w:trPr>
          <w:trHeight w:val="397"/>
        </w:trPr>
        <w:tc>
          <w:tcPr>
            <w:tcW w:w="10627" w:type="dxa"/>
            <w:gridSpan w:val="2"/>
            <w:vAlign w:val="center"/>
          </w:tcPr>
          <w:p w14:paraId="72577038" w14:textId="77777777" w:rsidR="001B6DA6" w:rsidRPr="001B6DA6" w:rsidRDefault="001B6DA6" w:rsidP="001B6DA6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</w:pPr>
            <w:r w:rsidRPr="001B6D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  <w:t>Классификаторы в статистическом регистре</w:t>
            </w:r>
          </w:p>
        </w:tc>
      </w:tr>
      <w:tr w:rsidR="001B6DA6" w:rsidRPr="008B3BAD" w14:paraId="56EB4733" w14:textId="77777777" w:rsidTr="001B6DA6">
        <w:trPr>
          <w:trHeight w:val="941"/>
        </w:trPr>
        <w:tc>
          <w:tcPr>
            <w:tcW w:w="10627" w:type="dxa"/>
            <w:gridSpan w:val="2"/>
            <w:vAlign w:val="center"/>
          </w:tcPr>
          <w:p w14:paraId="0418C4F9" w14:textId="77777777" w:rsidR="001B6DA6" w:rsidRPr="008B3BAD" w:rsidRDefault="001B6DA6" w:rsidP="001B6DA6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8B3B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ОКПО 29563706</w:t>
            </w:r>
          </w:p>
          <w:p w14:paraId="454924D3" w14:textId="77777777" w:rsidR="001B6DA6" w:rsidRPr="008B3BAD" w:rsidRDefault="001B6DA6" w:rsidP="001B6DA6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8B3B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ОКВЭД 46.61</w:t>
            </w:r>
          </w:p>
          <w:p w14:paraId="22169E7A" w14:textId="77777777" w:rsidR="001B6DA6" w:rsidRPr="008B3BAD" w:rsidRDefault="001B6DA6" w:rsidP="001B6DA6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8B3B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ОКТМО 03610407101</w:t>
            </w:r>
          </w:p>
          <w:p w14:paraId="58CA7068" w14:textId="77777777" w:rsidR="00694927" w:rsidRPr="008B3BAD" w:rsidRDefault="00694927" w:rsidP="001B6DA6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8B3B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ОКАТО 03210807001</w:t>
            </w:r>
          </w:p>
          <w:p w14:paraId="6947278F" w14:textId="77777777" w:rsidR="001B6DA6" w:rsidRPr="008B3BAD" w:rsidRDefault="001B6DA6" w:rsidP="001B6DA6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8B3B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ОКОГУ 4210014</w:t>
            </w:r>
          </w:p>
          <w:p w14:paraId="69C59AB9" w14:textId="77777777" w:rsidR="001B6DA6" w:rsidRPr="008B3BAD" w:rsidRDefault="001B6DA6" w:rsidP="001B6DA6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8B3B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ОКФС 16</w:t>
            </w:r>
          </w:p>
          <w:p w14:paraId="5CCD9C1F" w14:textId="77777777" w:rsidR="001B6DA6" w:rsidRPr="008B3BAD" w:rsidRDefault="001B6DA6" w:rsidP="001B6DA6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8B3B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ОКОПФ 12300</w:t>
            </w:r>
          </w:p>
        </w:tc>
      </w:tr>
      <w:tr w:rsidR="001B6DA6" w:rsidRPr="001B6DA6" w14:paraId="4A85704C" w14:textId="77777777" w:rsidTr="00972FD0">
        <w:trPr>
          <w:trHeight w:val="794"/>
        </w:trPr>
        <w:tc>
          <w:tcPr>
            <w:tcW w:w="3936" w:type="dxa"/>
            <w:vAlign w:val="center"/>
          </w:tcPr>
          <w:p w14:paraId="1B17459F" w14:textId="77777777" w:rsidR="001B6DA6" w:rsidRPr="001B6DA6" w:rsidRDefault="001B6DA6" w:rsidP="001B6DA6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</w:pPr>
            <w:r w:rsidRPr="001B6D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  <w:t>Директор</w:t>
            </w:r>
          </w:p>
        </w:tc>
        <w:tc>
          <w:tcPr>
            <w:tcW w:w="6691" w:type="dxa"/>
            <w:vAlign w:val="center"/>
          </w:tcPr>
          <w:p w14:paraId="66D6B349" w14:textId="77777777" w:rsidR="001B6DA6" w:rsidRPr="001B6DA6" w:rsidRDefault="001B6DA6" w:rsidP="001B6DA6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1B6DA6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Курко </w:t>
            </w:r>
            <w:r w:rsidR="00490AC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Михаил Владимирович</w:t>
            </w:r>
          </w:p>
          <w:p w14:paraId="55A8DF25" w14:textId="77777777" w:rsidR="001B6DA6" w:rsidRPr="001B6DA6" w:rsidRDefault="001B6DA6" w:rsidP="001B6DA6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1B6DA6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Действует на основании Устава</w:t>
            </w:r>
          </w:p>
        </w:tc>
      </w:tr>
      <w:tr w:rsidR="001B6DA6" w:rsidRPr="001B6DA6" w14:paraId="2D9D3A16" w14:textId="77777777" w:rsidTr="00972FD0">
        <w:trPr>
          <w:trHeight w:val="397"/>
        </w:trPr>
        <w:tc>
          <w:tcPr>
            <w:tcW w:w="3936" w:type="dxa"/>
            <w:vAlign w:val="center"/>
          </w:tcPr>
          <w:p w14:paraId="7C31F5FD" w14:textId="77777777" w:rsidR="001B6DA6" w:rsidRDefault="001B6DA6" w:rsidP="001B6DA6">
            <w:pPr>
              <w:widowControl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</w:pPr>
            <w:r w:rsidRPr="001B6DA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  <w:t>E-mail:</w:t>
            </w:r>
          </w:p>
          <w:p w14:paraId="23B6D7B5" w14:textId="77777777" w:rsidR="001034B1" w:rsidRDefault="001034B1" w:rsidP="001B6DA6">
            <w:pPr>
              <w:widowControl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387E0AB4" w14:textId="77777777" w:rsidR="0098778C" w:rsidRPr="001B6DA6" w:rsidRDefault="0098778C" w:rsidP="001B6DA6">
            <w:pPr>
              <w:widowControl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 w:eastAsia="ru-RU"/>
              </w:rPr>
              <w:t>Сайт:</w:t>
            </w:r>
          </w:p>
        </w:tc>
        <w:tc>
          <w:tcPr>
            <w:tcW w:w="6691" w:type="dxa"/>
            <w:vAlign w:val="center"/>
          </w:tcPr>
          <w:p w14:paraId="566D6DF6" w14:textId="77777777" w:rsidR="001034B1" w:rsidRPr="001034B1" w:rsidRDefault="001034B1" w:rsidP="001B6DA6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 w:eastAsia="ru-RU"/>
              </w:rPr>
            </w:pPr>
            <w:hyperlink r:id="rId8" w:history="1">
              <w:r w:rsidRPr="009E7F3F">
                <w:rPr>
                  <w:rStyle w:val="a4"/>
                  <w:rFonts w:ascii="Times New Roman" w:eastAsia="Times New Roman" w:hAnsi="Times New Roman" w:cs="Times New Roman"/>
                  <w:bCs/>
                  <w:sz w:val="28"/>
                  <w:szCs w:val="28"/>
                  <w:lang w:eastAsia="ru-RU"/>
                </w:rPr>
                <w:t>Gamma</w:t>
              </w:r>
              <w:r w:rsidRPr="009E7F3F">
                <w:rPr>
                  <w:rStyle w:val="a4"/>
                  <w:rFonts w:ascii="Times New Roman" w:eastAsia="Times New Roman" w:hAnsi="Times New Roman" w:cs="Times New Roman"/>
                  <w:bCs/>
                  <w:sz w:val="28"/>
                  <w:szCs w:val="28"/>
                  <w:lang w:val="ru-RU" w:eastAsia="ru-RU"/>
                </w:rPr>
                <w:t>-</w:t>
              </w:r>
              <w:r w:rsidRPr="009E7F3F">
                <w:rPr>
                  <w:rStyle w:val="a4"/>
                  <w:rFonts w:ascii="Times New Roman" w:eastAsia="Times New Roman" w:hAnsi="Times New Roman" w:cs="Times New Roman"/>
                  <w:bCs/>
                  <w:sz w:val="28"/>
                  <w:szCs w:val="28"/>
                  <w:lang w:eastAsia="ru-RU"/>
                </w:rPr>
                <w:t>agro</w:t>
              </w:r>
              <w:r w:rsidRPr="009E7F3F">
                <w:rPr>
                  <w:rStyle w:val="a4"/>
                  <w:rFonts w:ascii="Times New Roman" w:eastAsia="Times New Roman" w:hAnsi="Times New Roman" w:cs="Times New Roman"/>
                  <w:bCs/>
                  <w:sz w:val="28"/>
                  <w:szCs w:val="28"/>
                  <w:lang w:val="ru-RU" w:eastAsia="ru-RU"/>
                </w:rPr>
                <w:t>@</w:t>
              </w:r>
              <w:r w:rsidRPr="009E7F3F">
                <w:rPr>
                  <w:rStyle w:val="a4"/>
                  <w:rFonts w:ascii="Times New Roman" w:eastAsia="Times New Roman" w:hAnsi="Times New Roman" w:cs="Times New Roman"/>
                  <w:bCs/>
                  <w:sz w:val="28"/>
                  <w:szCs w:val="28"/>
                  <w:lang w:eastAsia="ru-RU"/>
                </w:rPr>
                <w:t>yandex</w:t>
              </w:r>
              <w:r w:rsidRPr="009E7F3F">
                <w:rPr>
                  <w:rStyle w:val="a4"/>
                  <w:rFonts w:ascii="Times New Roman" w:eastAsia="Times New Roman" w:hAnsi="Times New Roman" w:cs="Times New Roman"/>
                  <w:bCs/>
                  <w:sz w:val="28"/>
                  <w:szCs w:val="28"/>
                  <w:lang w:val="ru-RU" w:eastAsia="ru-RU"/>
                </w:rPr>
                <w:t>.</w:t>
              </w:r>
              <w:r w:rsidRPr="009E7F3F">
                <w:rPr>
                  <w:rStyle w:val="a4"/>
                  <w:rFonts w:ascii="Times New Roman" w:eastAsia="Times New Roman" w:hAnsi="Times New Roman" w:cs="Times New Roman"/>
                  <w:bCs/>
                  <w:sz w:val="28"/>
                  <w:szCs w:val="28"/>
                  <w:lang w:eastAsia="ru-RU"/>
                </w:rPr>
                <w:t>ru</w:t>
              </w:r>
            </w:hyperlink>
          </w:p>
          <w:p w14:paraId="3F2056A7" w14:textId="77777777" w:rsidR="001B6DA6" w:rsidRDefault="0098778C" w:rsidP="001B6DA6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 w:eastAsia="ru-RU"/>
              </w:rPr>
            </w:pPr>
            <w:hyperlink r:id="rId9" w:history="1">
              <w:r w:rsidRPr="005C44EE">
                <w:rPr>
                  <w:rStyle w:val="a4"/>
                  <w:rFonts w:ascii="Times New Roman" w:eastAsia="Times New Roman" w:hAnsi="Times New Roman" w:cs="Times New Roman"/>
                  <w:bCs/>
                  <w:sz w:val="28"/>
                  <w:szCs w:val="28"/>
                  <w:lang w:eastAsia="ru-RU"/>
                </w:rPr>
                <w:t>Agrobiznes</w:t>
              </w:r>
              <w:r w:rsidRPr="0098778C">
                <w:rPr>
                  <w:rStyle w:val="a4"/>
                  <w:rFonts w:ascii="Times New Roman" w:eastAsia="Times New Roman" w:hAnsi="Times New Roman" w:cs="Times New Roman"/>
                  <w:bCs/>
                  <w:sz w:val="28"/>
                  <w:szCs w:val="28"/>
                  <w:lang w:val="ru-RU" w:eastAsia="ru-RU"/>
                </w:rPr>
                <w:t>.2015@</w:t>
              </w:r>
              <w:r w:rsidRPr="005C44EE">
                <w:rPr>
                  <w:rStyle w:val="a4"/>
                  <w:rFonts w:ascii="Times New Roman" w:eastAsia="Times New Roman" w:hAnsi="Times New Roman" w:cs="Times New Roman"/>
                  <w:bCs/>
                  <w:sz w:val="28"/>
                  <w:szCs w:val="28"/>
                  <w:lang w:eastAsia="ru-RU"/>
                </w:rPr>
                <w:t>yandex</w:t>
              </w:r>
              <w:r w:rsidRPr="0098778C">
                <w:rPr>
                  <w:rStyle w:val="a4"/>
                  <w:rFonts w:ascii="Times New Roman" w:eastAsia="Times New Roman" w:hAnsi="Times New Roman" w:cs="Times New Roman"/>
                  <w:bCs/>
                  <w:sz w:val="28"/>
                  <w:szCs w:val="28"/>
                  <w:lang w:val="ru-RU" w:eastAsia="ru-RU"/>
                </w:rPr>
                <w:t>.</w:t>
              </w:r>
              <w:r w:rsidRPr="005C44EE">
                <w:rPr>
                  <w:rStyle w:val="a4"/>
                  <w:rFonts w:ascii="Times New Roman" w:eastAsia="Times New Roman" w:hAnsi="Times New Roman" w:cs="Times New Roman"/>
                  <w:bCs/>
                  <w:sz w:val="28"/>
                  <w:szCs w:val="28"/>
                  <w:lang w:eastAsia="ru-RU"/>
                </w:rPr>
                <w:t>ru</w:t>
              </w:r>
            </w:hyperlink>
          </w:p>
          <w:p w14:paraId="56A907CD" w14:textId="77777777" w:rsidR="0098778C" w:rsidRPr="0098778C" w:rsidRDefault="0098778C" w:rsidP="001B6DA6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 w:eastAsia="ru-RU"/>
              </w:rPr>
            </w:pPr>
            <w:r w:rsidRPr="0098778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 w:eastAsia="ru-RU"/>
              </w:rPr>
              <w:t>https://agro-ss.ru/</w:t>
            </w:r>
          </w:p>
        </w:tc>
      </w:tr>
    </w:tbl>
    <w:p w14:paraId="03CA2614" w14:textId="77777777" w:rsidR="008C4496" w:rsidRPr="00E54019" w:rsidRDefault="008C4496" w:rsidP="008C4496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7D2376B3" w14:textId="77777777" w:rsidR="001B6DA6" w:rsidRPr="00E54019" w:rsidRDefault="001B6DA6" w:rsidP="008C4496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548D9C06" w14:textId="77777777" w:rsidR="00706A5D" w:rsidRPr="00E54019" w:rsidRDefault="00706A5D" w:rsidP="008C4496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E54019">
        <w:rPr>
          <w:rFonts w:ascii="Times New Roman" w:hAnsi="Times New Roman" w:cs="Times New Roman"/>
          <w:sz w:val="28"/>
          <w:szCs w:val="28"/>
          <w:lang w:val="ru-RU"/>
        </w:rPr>
        <w:t xml:space="preserve">Директор ООО «Агробизнес» _________________ </w:t>
      </w:r>
      <w:r w:rsidR="00490AC4">
        <w:rPr>
          <w:rFonts w:ascii="Times New Roman" w:hAnsi="Times New Roman" w:cs="Times New Roman"/>
          <w:sz w:val="28"/>
          <w:szCs w:val="28"/>
          <w:lang w:val="ru-RU"/>
        </w:rPr>
        <w:t>М</w:t>
      </w:r>
      <w:r w:rsidRPr="00E54019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="00490AC4">
        <w:rPr>
          <w:rFonts w:ascii="Times New Roman" w:hAnsi="Times New Roman" w:cs="Times New Roman"/>
          <w:sz w:val="28"/>
          <w:szCs w:val="28"/>
          <w:lang w:val="ru-RU"/>
        </w:rPr>
        <w:t>В</w:t>
      </w:r>
      <w:r w:rsidRPr="00E54019">
        <w:rPr>
          <w:rFonts w:ascii="Times New Roman" w:hAnsi="Times New Roman" w:cs="Times New Roman"/>
          <w:sz w:val="28"/>
          <w:szCs w:val="28"/>
          <w:lang w:val="ru-RU"/>
        </w:rPr>
        <w:t>. Курко</w:t>
      </w:r>
    </w:p>
    <w:sectPr w:rsidR="00706A5D" w:rsidRPr="00E54019" w:rsidSect="00855166">
      <w:headerReference w:type="default" r:id="rId10"/>
      <w:footerReference w:type="default" r:id="rId11"/>
      <w:pgSz w:w="11906" w:h="16838"/>
      <w:pgMar w:top="2127" w:right="720" w:bottom="72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96CC303" w14:textId="77777777" w:rsidR="004049B1" w:rsidRDefault="004049B1" w:rsidP="009858F4">
      <w:r>
        <w:separator/>
      </w:r>
    </w:p>
  </w:endnote>
  <w:endnote w:type="continuationSeparator" w:id="0">
    <w:p w14:paraId="2156DBF2" w14:textId="77777777" w:rsidR="004049B1" w:rsidRDefault="004049B1" w:rsidP="009858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ptos Display">
    <w:panose1 w:val="020B0004020202020204"/>
    <w:charset w:val="00"/>
    <w:family w:val="roman"/>
    <w:notTrueType/>
    <w:pitch w:val="default"/>
  </w:font>
  <w:font w:name="Aptos">
    <w:panose1 w:val="020B00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610AC5" w14:textId="77777777" w:rsidR="0006357E" w:rsidRDefault="003A47F6">
    <w:pPr>
      <w:pStyle w:val="ab"/>
    </w:pPr>
    <w:r>
      <w:rPr>
        <w:noProof/>
      </w:rPr>
      <mc:AlternateContent>
        <mc:Choice Requires="wps">
          <w:drawing>
            <wp:anchor distT="0" distB="0" distL="114300" distR="114300" simplePos="0" relativeHeight="251654656" behindDoc="0" locked="0" layoutInCell="1" allowOverlap="1" wp14:anchorId="0A51EC36" wp14:editId="03DF83E0">
              <wp:simplePos x="0" y="0"/>
              <wp:positionH relativeFrom="page">
                <wp:posOffset>219075</wp:posOffset>
              </wp:positionH>
              <wp:positionV relativeFrom="paragraph">
                <wp:posOffset>13335</wp:posOffset>
              </wp:positionV>
              <wp:extent cx="7181850" cy="600075"/>
              <wp:effectExtent l="0" t="0" r="0" b="9525"/>
              <wp:wrapNone/>
              <wp:docPr id="15" name="Скругленный прямоугольник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181850" cy="600075"/>
                      </a:xfrm>
                      <a:prstGeom prst="roundRect">
                        <a:avLst/>
                      </a:prstGeom>
                      <a:solidFill>
                        <a:srgbClr val="6BA42C"/>
                      </a:solidFill>
                      <a:ln w="12700" cap="flat" cmpd="sng" algn="ctr">
                        <a:solidFill>
                          <a:srgbClr val="92D050"/>
                        </a:solidFill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14:paraId="4D6672F2" w14:textId="77777777" w:rsidR="0006357E" w:rsidRPr="00626B8C" w:rsidRDefault="0006357E" w:rsidP="0006357E">
                          <w:pPr>
                            <w:jc w:val="center"/>
                            <w:rPr>
                              <w:sz w:val="18"/>
                              <w:szCs w:val="16"/>
                              <w:lang w:val="ru-RU"/>
                            </w:rPr>
                          </w:pPr>
                          <w:r w:rsidRPr="00626B8C">
                            <w:rPr>
                              <w:sz w:val="18"/>
                              <w:szCs w:val="16"/>
                              <w:lang w:val="ru-RU"/>
                            </w:rPr>
                            <w:t>Юридический адрес: 352750, Краснодарский край, ст. Брюховецкая, ул. О.Кошевого,116 Б</w:t>
                          </w:r>
                          <w:r w:rsidRPr="00626B8C">
                            <w:rPr>
                              <w:sz w:val="18"/>
                              <w:szCs w:val="16"/>
                              <w:lang w:val="ru-RU"/>
                            </w:rPr>
                            <w:br/>
                            <w:t xml:space="preserve">ИНН </w:t>
                          </w:r>
                          <w:r w:rsidR="00C10FC5" w:rsidRPr="00C10FC5">
                            <w:rPr>
                              <w:sz w:val="18"/>
                              <w:szCs w:val="16"/>
                              <w:lang w:val="ru-RU"/>
                            </w:rPr>
                            <w:t>2327013925</w:t>
                          </w:r>
                          <w:r w:rsidRPr="00626B8C">
                            <w:rPr>
                              <w:sz w:val="18"/>
                              <w:szCs w:val="16"/>
                              <w:lang w:val="ru-RU"/>
                            </w:rPr>
                            <w:t xml:space="preserve"> КПП </w:t>
                          </w:r>
                          <w:r w:rsidR="00C10FC5" w:rsidRPr="00C10FC5">
                            <w:rPr>
                              <w:sz w:val="18"/>
                              <w:szCs w:val="16"/>
                              <w:lang w:val="ru-RU"/>
                            </w:rPr>
                            <w:t>232701001</w:t>
                          </w:r>
                          <w:r w:rsidRPr="00626B8C">
                            <w:rPr>
                              <w:sz w:val="18"/>
                              <w:szCs w:val="16"/>
                              <w:lang w:val="ru-RU"/>
                            </w:rPr>
                            <w:t xml:space="preserve"> ОГРН </w:t>
                          </w:r>
                          <w:r w:rsidR="00C10FC5" w:rsidRPr="00C10FC5">
                            <w:rPr>
                              <w:sz w:val="18"/>
                              <w:szCs w:val="16"/>
                              <w:lang w:val="ru-RU"/>
                            </w:rPr>
                            <w:t>1152363000580</w:t>
                          </w:r>
                          <w:r w:rsidRPr="00626B8C">
                            <w:rPr>
                              <w:sz w:val="18"/>
                              <w:szCs w:val="16"/>
                              <w:lang w:val="ru-RU"/>
                            </w:rPr>
                            <w:t xml:space="preserve"> ОКПО </w:t>
                          </w:r>
                          <w:r w:rsidR="00C10FC5" w:rsidRPr="00C10FC5">
                            <w:rPr>
                              <w:sz w:val="18"/>
                              <w:szCs w:val="16"/>
                              <w:lang w:val="ru-RU"/>
                            </w:rPr>
                            <w:t>29563706</w:t>
                          </w:r>
                        </w:p>
                        <w:p w14:paraId="6E549EAE" w14:textId="77777777" w:rsidR="0006357E" w:rsidRPr="00972FD0" w:rsidRDefault="0006357E" w:rsidP="0006357E">
                          <w:pPr>
                            <w:jc w:val="center"/>
                            <w:rPr>
                              <w:sz w:val="18"/>
                              <w:szCs w:val="18"/>
                              <w:lang w:val="ru-RU"/>
                            </w:rPr>
                          </w:pPr>
                          <w:r w:rsidRPr="00626B8C">
                            <w:rPr>
                              <w:sz w:val="18"/>
                              <w:szCs w:val="16"/>
                              <w:lang w:val="ru-RU"/>
                            </w:rPr>
                            <w:t xml:space="preserve">Тел./факс 8(861-56) 2-21-21, 2-20-44, 2-03-10. </w:t>
                          </w:r>
                          <w:r w:rsidRPr="00E83B7F">
                            <w:rPr>
                              <w:sz w:val="18"/>
                              <w:szCs w:val="16"/>
                            </w:rPr>
                            <w:t>Email</w:t>
                          </w:r>
                          <w:r w:rsidRPr="00626B8C">
                            <w:rPr>
                              <w:sz w:val="18"/>
                              <w:szCs w:val="16"/>
                              <w:lang w:val="ru-RU"/>
                            </w:rPr>
                            <w:t xml:space="preserve">: </w:t>
                          </w:r>
                          <w:r w:rsidR="00972FD0" w:rsidRPr="00972FD0">
                            <w:rPr>
                              <w:sz w:val="18"/>
                              <w:szCs w:val="18"/>
                            </w:rPr>
                            <w:t>Agrobiznes.2015@yandex.ru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0A51EC36" id="Скругленный прямоугольник 15" o:spid="_x0000_s1028" style="position:absolute;margin-left:17.25pt;margin-top:1.05pt;width:565.5pt;height:47.25pt;z-index: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" fillcolor="#6ba42c" strokecolor="#92d050" strokeweight="1pt">
              <v:stroke joinstyle="miter"/>
              <v:path arrowok="t"/>
              <v:textbox>
                <w:txbxContent>
                  <w:p w14:paraId="4D6672F2" w14:textId="77777777" w:rsidR="0006357E" w:rsidRPr="00626B8C" w:rsidRDefault="0006357E" w:rsidP="0006357E">
                    <w:pPr>
                      <w:jc w:val="center"/>
                      <w:rPr>
                        <w:sz w:val="18"/>
                        <w:szCs w:val="16"/>
                        <w:lang w:val="ru-RU"/>
                      </w:rPr>
                    </w:pPr>
                    <w:r w:rsidRPr="00626B8C">
                      <w:rPr>
                        <w:sz w:val="18"/>
                        <w:szCs w:val="16"/>
                        <w:lang w:val="ru-RU"/>
                      </w:rPr>
                      <w:t>Юридический адрес: 352750, Краснодарский край, ст. Брюховецкая, ул. О.Кошевого,116 Б</w:t>
                    </w:r>
                    <w:r w:rsidRPr="00626B8C">
                      <w:rPr>
                        <w:sz w:val="18"/>
                        <w:szCs w:val="16"/>
                        <w:lang w:val="ru-RU"/>
                      </w:rPr>
                      <w:br/>
                      <w:t xml:space="preserve">ИНН </w:t>
                    </w:r>
                    <w:r w:rsidR="00C10FC5" w:rsidRPr="00C10FC5">
                      <w:rPr>
                        <w:sz w:val="18"/>
                        <w:szCs w:val="16"/>
                        <w:lang w:val="ru-RU"/>
                      </w:rPr>
                      <w:t>2327013925</w:t>
                    </w:r>
                    <w:r w:rsidRPr="00626B8C">
                      <w:rPr>
                        <w:sz w:val="18"/>
                        <w:szCs w:val="16"/>
                        <w:lang w:val="ru-RU"/>
                      </w:rPr>
                      <w:t xml:space="preserve"> КПП </w:t>
                    </w:r>
                    <w:r w:rsidR="00C10FC5" w:rsidRPr="00C10FC5">
                      <w:rPr>
                        <w:sz w:val="18"/>
                        <w:szCs w:val="16"/>
                        <w:lang w:val="ru-RU"/>
                      </w:rPr>
                      <w:t>232701001</w:t>
                    </w:r>
                    <w:r w:rsidRPr="00626B8C">
                      <w:rPr>
                        <w:sz w:val="18"/>
                        <w:szCs w:val="16"/>
                        <w:lang w:val="ru-RU"/>
                      </w:rPr>
                      <w:t xml:space="preserve"> ОГРН </w:t>
                    </w:r>
                    <w:r w:rsidR="00C10FC5" w:rsidRPr="00C10FC5">
                      <w:rPr>
                        <w:sz w:val="18"/>
                        <w:szCs w:val="16"/>
                        <w:lang w:val="ru-RU"/>
                      </w:rPr>
                      <w:t>1152363000580</w:t>
                    </w:r>
                    <w:r w:rsidRPr="00626B8C">
                      <w:rPr>
                        <w:sz w:val="18"/>
                        <w:szCs w:val="16"/>
                        <w:lang w:val="ru-RU"/>
                      </w:rPr>
                      <w:t xml:space="preserve"> ОКПО </w:t>
                    </w:r>
                    <w:r w:rsidR="00C10FC5" w:rsidRPr="00C10FC5">
                      <w:rPr>
                        <w:sz w:val="18"/>
                        <w:szCs w:val="16"/>
                        <w:lang w:val="ru-RU"/>
                      </w:rPr>
                      <w:t>29563706</w:t>
                    </w:r>
                  </w:p>
                  <w:p w14:paraId="6E549EAE" w14:textId="77777777" w:rsidR="0006357E" w:rsidRPr="00972FD0" w:rsidRDefault="0006357E" w:rsidP="0006357E">
                    <w:pPr>
                      <w:jc w:val="center"/>
                      <w:rPr>
                        <w:sz w:val="18"/>
                        <w:szCs w:val="18"/>
                        <w:lang w:val="ru-RU"/>
                      </w:rPr>
                    </w:pPr>
                    <w:r w:rsidRPr="00626B8C">
                      <w:rPr>
                        <w:sz w:val="18"/>
                        <w:szCs w:val="16"/>
                        <w:lang w:val="ru-RU"/>
                      </w:rPr>
                      <w:t xml:space="preserve">Тел./факс 8(861-56) 2-21-21, 2-20-44, 2-03-10. </w:t>
                    </w:r>
                    <w:r w:rsidRPr="00E83B7F">
                      <w:rPr>
                        <w:sz w:val="18"/>
                        <w:szCs w:val="16"/>
                      </w:rPr>
                      <w:t>Email</w:t>
                    </w:r>
                    <w:r w:rsidRPr="00626B8C">
                      <w:rPr>
                        <w:sz w:val="18"/>
                        <w:szCs w:val="16"/>
                        <w:lang w:val="ru-RU"/>
                      </w:rPr>
                      <w:t xml:space="preserve">: </w:t>
                    </w:r>
                    <w:r w:rsidR="00972FD0" w:rsidRPr="00972FD0">
                      <w:rPr>
                        <w:sz w:val="18"/>
                        <w:szCs w:val="18"/>
                      </w:rPr>
                      <w:t>Agrobiznes.2015@yandex.ru</w:t>
                    </w:r>
                  </w:p>
                </w:txbxContent>
              </v:textbox>
              <w10:wrap anchorx="page"/>
            </v:roundrect>
          </w:pict>
        </mc:Fallback>
      </mc:AlternateContent>
    </w:r>
  </w:p>
  <w:p w14:paraId="71E6F304" w14:textId="77777777" w:rsidR="0006357E" w:rsidRDefault="0006357E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AC205E" w14:textId="77777777" w:rsidR="004049B1" w:rsidRDefault="004049B1" w:rsidP="009858F4">
      <w:r>
        <w:separator/>
      </w:r>
    </w:p>
  </w:footnote>
  <w:footnote w:type="continuationSeparator" w:id="0">
    <w:p w14:paraId="1ABE661B" w14:textId="77777777" w:rsidR="004049B1" w:rsidRDefault="004049B1" w:rsidP="009858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225CF5" w14:textId="77777777" w:rsidR="0006357E" w:rsidRDefault="003A47F6" w:rsidP="0006357E">
    <w:pPr>
      <w:pStyle w:val="a9"/>
      <w:tabs>
        <w:tab w:val="clear" w:pos="4677"/>
        <w:tab w:val="clear" w:pos="9355"/>
        <w:tab w:val="left" w:pos="8584"/>
      </w:tabs>
    </w:pPr>
    <w:r>
      <w:rPr>
        <w:noProof/>
      </w:rPr>
      <mc:AlternateContent>
        <mc:Choice Requires="wps">
          <w:drawing>
            <wp:anchor distT="36576" distB="36576" distL="36576" distR="36576" simplePos="0" relativeHeight="251657728" behindDoc="0" locked="0" layoutInCell="1" allowOverlap="1" wp14:anchorId="18455BB4" wp14:editId="37DBC5C2">
              <wp:simplePos x="0" y="0"/>
              <wp:positionH relativeFrom="column">
                <wp:posOffset>838200</wp:posOffset>
              </wp:positionH>
              <wp:positionV relativeFrom="paragraph">
                <wp:posOffset>-163830</wp:posOffset>
              </wp:positionV>
              <wp:extent cx="3733800" cy="666750"/>
              <wp:effectExtent l="0" t="0" r="0" b="0"/>
              <wp:wrapNone/>
              <wp:docPr id="195" name="Надпись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733800" cy="6667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0D2DAF4" w14:textId="77777777" w:rsidR="0006357E" w:rsidRPr="001B6DA6" w:rsidRDefault="00C10FC5" w:rsidP="0006357E">
                          <w:pPr>
                            <w:pStyle w:val="a3"/>
                            <w:spacing w:before="0" w:beforeAutospacing="0" w:after="0" w:afterAutospacing="0"/>
                            <w:jc w:val="center"/>
                            <w:rPr>
                              <w:rFonts w:ascii="Arial Black" w:hAnsi="Arial Black"/>
                              <w:b/>
                              <w:bCs/>
                              <w:color w:val="84BC48"/>
                              <w:sz w:val="36"/>
                              <w:szCs w:val="36"/>
                              <w:lang w:val="ru-RU"/>
                            </w:rPr>
                          </w:pPr>
                          <w:r w:rsidRPr="001B6DA6">
                            <w:rPr>
                              <w:rFonts w:ascii="Arial Black" w:hAnsi="Arial Black"/>
                              <w:b/>
                              <w:bCs/>
                              <w:color w:val="84BC48"/>
                              <w:sz w:val="36"/>
                              <w:szCs w:val="36"/>
                              <w:lang w:val="ru-RU"/>
                            </w:rPr>
                            <w:t>Агробизнес</w:t>
                          </w:r>
                        </w:p>
                        <w:p w14:paraId="24268D6C" w14:textId="77777777" w:rsidR="00C10FC5" w:rsidRPr="00C10FC5" w:rsidRDefault="00C10FC5" w:rsidP="00C10FC5">
                          <w:pPr>
                            <w:pStyle w:val="a3"/>
                            <w:spacing w:before="0" w:beforeAutospacing="0" w:after="0" w:afterAutospacing="0"/>
                            <w:rPr>
                              <w:sz w:val="36"/>
                              <w:szCs w:val="36"/>
                              <w:lang w:val="ru-RU"/>
                            </w:rPr>
                          </w:pP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8455BB4" id="_x0000_t202" coordsize="21600,21600" o:spt="202" path="m,l,21600r21600,l21600,xe">
              <v:stroke joinstyle="miter"/>
              <v:path gradientshapeok="t" o:connecttype="rect"/>
            </v:shapetype>
            <v:shape id="Надпись 4" o:spid="_x0000_s1026" type="#_x0000_t202" style="position:absolute;margin-left:66pt;margin-top:-12.9pt;width:294pt;height:52.5pt;z-index:25165772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" filled="f" stroked="f">
              <v:textbox>
                <w:txbxContent>
                  <w:p w14:paraId="30D2DAF4" w14:textId="77777777" w:rsidR="0006357E" w:rsidRPr="001B6DA6" w:rsidRDefault="00C10FC5" w:rsidP="0006357E">
                    <w:pPr>
                      <w:pStyle w:val="a3"/>
                      <w:spacing w:before="0" w:beforeAutospacing="0" w:after="0" w:afterAutospacing="0"/>
                      <w:jc w:val="center"/>
                      <w:rPr>
                        <w:rFonts w:ascii="Arial Black" w:hAnsi="Arial Black"/>
                        <w:b/>
                        <w:bCs/>
                        <w:color w:val="84BC48"/>
                        <w:sz w:val="36"/>
                        <w:szCs w:val="36"/>
                        <w:lang w:val="ru-RU"/>
                      </w:rPr>
                    </w:pPr>
                    <w:r w:rsidRPr="001B6DA6">
                      <w:rPr>
                        <w:rFonts w:ascii="Arial Black" w:hAnsi="Arial Black"/>
                        <w:b/>
                        <w:bCs/>
                        <w:color w:val="84BC48"/>
                        <w:sz w:val="36"/>
                        <w:szCs w:val="36"/>
                        <w:lang w:val="ru-RU"/>
                      </w:rPr>
                      <w:t>Агробизнес</w:t>
                    </w:r>
                  </w:p>
                  <w:p w14:paraId="24268D6C" w14:textId="77777777" w:rsidR="00C10FC5" w:rsidRPr="00C10FC5" w:rsidRDefault="00C10FC5" w:rsidP="00C10FC5">
                    <w:pPr>
                      <w:pStyle w:val="a3"/>
                      <w:spacing w:before="0" w:beforeAutospacing="0" w:after="0" w:afterAutospacing="0"/>
                      <w:rPr>
                        <w:sz w:val="36"/>
                        <w:szCs w:val="36"/>
                        <w:lang w:val="ru-RU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053E7441" wp14:editId="47FE8DBF">
              <wp:simplePos x="0" y="0"/>
              <wp:positionH relativeFrom="column">
                <wp:posOffset>4885055</wp:posOffset>
              </wp:positionH>
              <wp:positionV relativeFrom="paragraph">
                <wp:posOffset>-273685</wp:posOffset>
              </wp:positionV>
              <wp:extent cx="2057400" cy="1085850"/>
              <wp:effectExtent l="0" t="0" r="0" b="0"/>
              <wp:wrapNone/>
              <wp:docPr id="196" name="Параллелограмм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057400" cy="1085850"/>
                      </a:xfrm>
                      <a:prstGeom prst="parallelogram">
                        <a:avLst/>
                      </a:prstGeom>
                      <a:solidFill>
                        <a:srgbClr val="70AD47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D60258" id="_x0000_t7" coordsize="21600,21600" o:spt="7" adj="5400" path="m@0,l,21600@1,21600,21600,xe">
              <v:stroke joinstyle="miter"/>
              <v:formulas>
                <v:f eqn="val #0"/>
                <v:f eqn="sum width 0 #0"/>
                <v:f eqn="prod #0 1 2"/>
                <v:f eqn="sum width 0 @2"/>
                <v:f eqn="mid #0 width"/>
                <v:f eqn="mid @1 0"/>
                <v:f eqn="prod height width #0"/>
                <v:f eqn="prod @6 1 2"/>
                <v:f eqn="sum height 0 @7"/>
                <v:f eqn="prod width 1 2"/>
                <v:f eqn="sum #0 0 @9"/>
                <v:f eqn="if @10 @8 0"/>
                <v:f eqn="if @10 @7 height"/>
              </v:formulas>
              <v:path gradientshapeok="t" o:connecttype="custom" o:connectlocs="@4,0;10800,@11;@3,10800;@5,21600;10800,@12;@2,10800" textboxrect="1800,1800,19800,19800;8100,8100,13500,13500;10800,10800,10800,10800"/>
              <v:handles>
                <v:h position="#0,topLeft" xrange="0,21600"/>
              </v:handles>
            </v:shapetype>
            <v:shape id="Параллелограмм 3" o:spid="_x0000_s1026" type="#_x0000_t7" style="position:absolute;margin-left:384.65pt;margin-top:-21.55pt;width:162pt;height:85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" adj="2850" fillcolor="#70ad47" stroked="f" strokeweight="1pt"/>
          </w:pict>
        </mc:Fallback>
      </mc:AlternateContent>
    </w:r>
    <w:r>
      <w:rPr>
        <w:noProof/>
      </w:rPr>
      <w:drawing>
        <wp:anchor distT="36576" distB="36576" distL="36576" distR="36576" simplePos="0" relativeHeight="251655680" behindDoc="0" locked="0" layoutInCell="1" allowOverlap="1" wp14:anchorId="0B90B1B4" wp14:editId="48FE0DA6">
          <wp:simplePos x="0" y="0"/>
          <wp:positionH relativeFrom="margin">
            <wp:posOffset>-88265</wp:posOffset>
          </wp:positionH>
          <wp:positionV relativeFrom="paragraph">
            <wp:posOffset>-17780</wp:posOffset>
          </wp:positionV>
          <wp:extent cx="710565" cy="438150"/>
          <wp:effectExtent l="0" t="0" r="0" b="0"/>
          <wp:wrapNone/>
          <wp:docPr id="5" name="Рисунок 6" descr="корова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6" descr="корова"/>
                  <pic:cNvPicPr>
                    <a:picLocks/>
                  </pic:cNvPicPr>
                </pic:nvPicPr>
                <pic:blipFill>
                  <a:blip r:embed="rId1">
                    <a:lum contrast="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7540"/>
                  <a:stretch>
                    <a:fillRect/>
                  </a:stretch>
                </pic:blipFill>
                <pic:spPr bwMode="auto">
                  <a:xfrm>
                    <a:off x="0" y="0"/>
                    <a:ext cx="710565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36576" distB="36576" distL="36576" distR="36576" simplePos="0" relativeHeight="251656704" behindDoc="1" locked="0" layoutInCell="1" allowOverlap="1" wp14:anchorId="555E692D" wp14:editId="21F5D551">
              <wp:simplePos x="0" y="0"/>
              <wp:positionH relativeFrom="margin">
                <wp:posOffset>-189865</wp:posOffset>
              </wp:positionH>
              <wp:positionV relativeFrom="paragraph">
                <wp:posOffset>-210820</wp:posOffset>
              </wp:positionV>
              <wp:extent cx="885825" cy="800100"/>
              <wp:effectExtent l="38100" t="38100" r="28575" b="19050"/>
              <wp:wrapNone/>
              <wp:docPr id="16" name="Овал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885825" cy="800100"/>
                      </a:xfrm>
                      <a:prstGeom prst="ellipse">
                        <a:avLst/>
                      </a:prstGeom>
                      <a:solidFill>
                        <a:srgbClr val="84BC48"/>
                      </a:solidFill>
                      <a:ln w="76200">
                        <a:solidFill>
                          <a:srgbClr val="00462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chemeClr val="dk1">
                                  <a:lumMod val="0"/>
                                  <a:lumOff val="0"/>
                                </a:schemeClr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36576" tIns="36576" rIns="36576" bIns="36576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w14:anchorId="20FE0A0F" id="Овал 2" o:spid="_x0000_s1026" style="position:absolute;margin-left:-14.95pt;margin-top:-16.6pt;width:69.75pt;height:63pt;z-index:-251659776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" fillcolor="#84bc48" strokecolor="#004620" strokeweight="6pt">
              <v:shadow color="black [0]"/>
              <v:path arrowok="t"/>
              <v:textbox inset="2.88pt,2.88pt,2.88pt,2.88pt"/>
              <w10:wrap anchorx="margin"/>
            </v:oval>
          </w:pict>
        </mc:Fallback>
      </mc:AlternateContent>
    </w:r>
    <w:r w:rsidR="0006357E">
      <w:tab/>
    </w:r>
  </w:p>
  <w:p w14:paraId="42552B26" w14:textId="77777777" w:rsidR="0006357E" w:rsidRDefault="003A47F6">
    <w:pPr>
      <w:pStyle w:val="a9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9776" behindDoc="0" locked="0" layoutInCell="1" allowOverlap="1" wp14:anchorId="6F054277" wp14:editId="37D3B85B">
              <wp:simplePos x="0" y="0"/>
              <wp:positionH relativeFrom="page">
                <wp:posOffset>47625</wp:posOffset>
              </wp:positionH>
              <wp:positionV relativeFrom="paragraph">
                <wp:posOffset>608329</wp:posOffset>
              </wp:positionV>
              <wp:extent cx="5629275" cy="0"/>
              <wp:effectExtent l="0" t="19050" r="9525" b="0"/>
              <wp:wrapNone/>
              <wp:docPr id="197" name="Прямая соединительная 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V="1">
                        <a:off x="0" y="0"/>
                        <a:ext cx="5629275" cy="0"/>
                      </a:xfrm>
                      <a:prstGeom prst="line">
                        <a:avLst/>
                      </a:prstGeom>
                      <a:noFill/>
                      <a:ln w="38100" cap="flat" cmpd="sng" algn="ctr">
                        <a:solidFill>
                          <a:srgbClr val="70AD47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0BB8EA9" id="Прямая соединительная линия 1" o:spid="_x0000_s1026" style="position:absolute;flip:y;z-index:251659776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text;mso-width-percent:0;mso-height-percent:0;mso-width-relative:margin;mso-height-relative:margin" from="3.75pt,47.9pt" to="447pt,47.9pt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" strokecolor="#70ad47" strokeweight="3pt">
              <v:stroke joinstyle="miter"/>
              <o:lock v:ext="edit" shapetype="f"/>
              <w10:wrap anchorx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0800" behindDoc="1" locked="0" layoutInCell="1" allowOverlap="1" wp14:anchorId="50544EE7" wp14:editId="4D63D792">
              <wp:simplePos x="0" y="0"/>
              <wp:positionH relativeFrom="column">
                <wp:posOffset>830580</wp:posOffset>
              </wp:positionH>
              <wp:positionV relativeFrom="paragraph">
                <wp:posOffset>221615</wp:posOffset>
              </wp:positionV>
              <wp:extent cx="4067810" cy="377190"/>
              <wp:effectExtent l="0" t="0" r="0" b="0"/>
              <wp:wrapSquare wrapText="bothSides"/>
              <wp:docPr id="198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067810" cy="37719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B28146D" w14:textId="77777777" w:rsidR="0006357E" w:rsidRPr="001B6DA6" w:rsidRDefault="0006357E" w:rsidP="0006357E">
                          <w:pPr>
                            <w:rPr>
                              <w:rFonts w:ascii="Bookman Old Style" w:hAnsi="Bookman Old Style"/>
                              <w:b/>
                              <w:i/>
                              <w:color w:val="538135"/>
                              <w:sz w:val="28"/>
                            </w:rPr>
                          </w:pPr>
                          <w:r w:rsidRPr="001B6DA6">
                            <w:rPr>
                              <w:rFonts w:ascii="Bookman Old Style" w:hAnsi="Bookman Old Style"/>
                              <w:b/>
                              <w:i/>
                              <w:color w:val="538135"/>
                              <w:sz w:val="28"/>
                            </w:rPr>
                            <w:t>Оборудование для животноводства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0544EE7" id="Надпись 2" o:spid="_x0000_s1027" type="#_x0000_t202" style="position:absolute;margin-left:65.4pt;margin-top:17.45pt;width:320.3pt;height:29.7pt;z-index:-2516556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" filled="f" stroked="f">
              <v:textbox>
                <w:txbxContent>
                  <w:p w14:paraId="4B28146D" w14:textId="77777777" w:rsidR="0006357E" w:rsidRPr="001B6DA6" w:rsidRDefault="0006357E" w:rsidP="0006357E">
                    <w:pPr>
                      <w:rPr>
                        <w:rFonts w:ascii="Bookman Old Style" w:hAnsi="Bookman Old Style"/>
                        <w:b/>
                        <w:i/>
                        <w:color w:val="538135"/>
                        <w:sz w:val="28"/>
                      </w:rPr>
                    </w:pPr>
                    <w:r w:rsidRPr="001B6DA6">
                      <w:rPr>
                        <w:rFonts w:ascii="Bookman Old Style" w:hAnsi="Bookman Old Style"/>
                        <w:b/>
                        <w:i/>
                        <w:color w:val="538135"/>
                        <w:sz w:val="28"/>
                      </w:rPr>
                      <w:t>Оборудование для животноводства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50E486A"/>
    <w:multiLevelType w:val="hybridMultilevel"/>
    <w:tmpl w:val="B8DA270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268858E3"/>
    <w:multiLevelType w:val="hybridMultilevel"/>
    <w:tmpl w:val="AD808F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4C7238"/>
    <w:multiLevelType w:val="hybridMultilevel"/>
    <w:tmpl w:val="17FA1E20"/>
    <w:lvl w:ilvl="0" w:tplc="26F8741E">
      <w:start w:val="1"/>
      <w:numFmt w:val="decimal"/>
      <w:lvlText w:val="%1."/>
      <w:lvlJc w:val="left"/>
      <w:pPr>
        <w:ind w:left="349" w:hanging="236"/>
      </w:pPr>
      <w:rPr>
        <w:rFonts w:ascii="Calibri" w:eastAsia="Calibri" w:hAnsi="Calibri" w:cs="Calibri" w:hint="default"/>
        <w:spacing w:val="-1"/>
        <w:w w:val="99"/>
        <w:sz w:val="24"/>
        <w:szCs w:val="24"/>
      </w:rPr>
    </w:lvl>
    <w:lvl w:ilvl="1" w:tplc="1138E934">
      <w:numFmt w:val="bullet"/>
      <w:lvlText w:val="•"/>
      <w:lvlJc w:val="left"/>
      <w:pPr>
        <w:ind w:left="1394" w:hanging="236"/>
      </w:pPr>
      <w:rPr>
        <w:rFonts w:hint="default"/>
      </w:rPr>
    </w:lvl>
    <w:lvl w:ilvl="2" w:tplc="F01AB878">
      <w:numFmt w:val="bullet"/>
      <w:lvlText w:val="•"/>
      <w:lvlJc w:val="left"/>
      <w:pPr>
        <w:ind w:left="2448" w:hanging="236"/>
      </w:pPr>
      <w:rPr>
        <w:rFonts w:hint="default"/>
      </w:rPr>
    </w:lvl>
    <w:lvl w:ilvl="3" w:tplc="7C80CCF2">
      <w:numFmt w:val="bullet"/>
      <w:lvlText w:val="•"/>
      <w:lvlJc w:val="left"/>
      <w:pPr>
        <w:ind w:left="3503" w:hanging="236"/>
      </w:pPr>
      <w:rPr>
        <w:rFonts w:hint="default"/>
      </w:rPr>
    </w:lvl>
    <w:lvl w:ilvl="4" w:tplc="0BB80744">
      <w:numFmt w:val="bullet"/>
      <w:lvlText w:val="•"/>
      <w:lvlJc w:val="left"/>
      <w:pPr>
        <w:ind w:left="4557" w:hanging="236"/>
      </w:pPr>
      <w:rPr>
        <w:rFonts w:hint="default"/>
      </w:rPr>
    </w:lvl>
    <w:lvl w:ilvl="5" w:tplc="1F4CF19A">
      <w:numFmt w:val="bullet"/>
      <w:lvlText w:val="•"/>
      <w:lvlJc w:val="left"/>
      <w:pPr>
        <w:ind w:left="5612" w:hanging="236"/>
      </w:pPr>
      <w:rPr>
        <w:rFonts w:hint="default"/>
      </w:rPr>
    </w:lvl>
    <w:lvl w:ilvl="6" w:tplc="57526ABC">
      <w:numFmt w:val="bullet"/>
      <w:lvlText w:val="•"/>
      <w:lvlJc w:val="left"/>
      <w:pPr>
        <w:ind w:left="6666" w:hanging="236"/>
      </w:pPr>
      <w:rPr>
        <w:rFonts w:hint="default"/>
      </w:rPr>
    </w:lvl>
    <w:lvl w:ilvl="7" w:tplc="06EA94E2">
      <w:numFmt w:val="bullet"/>
      <w:lvlText w:val="•"/>
      <w:lvlJc w:val="left"/>
      <w:pPr>
        <w:ind w:left="7721" w:hanging="236"/>
      </w:pPr>
      <w:rPr>
        <w:rFonts w:hint="default"/>
      </w:rPr>
    </w:lvl>
    <w:lvl w:ilvl="8" w:tplc="3DE8593C">
      <w:numFmt w:val="bullet"/>
      <w:lvlText w:val="•"/>
      <w:lvlJc w:val="left"/>
      <w:pPr>
        <w:ind w:left="8775" w:hanging="236"/>
      </w:pPr>
      <w:rPr>
        <w:rFonts w:hint="default"/>
      </w:rPr>
    </w:lvl>
  </w:abstractNum>
  <w:num w:numId="1" w16cid:durableId="30350764">
    <w:abstractNumId w:val="2"/>
  </w:num>
  <w:num w:numId="2" w16cid:durableId="308049297">
    <w:abstractNumId w:val="0"/>
  </w:num>
  <w:num w:numId="3" w16cid:durableId="226803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web"/>
  <w:zoom w:percent="40"/>
  <w:proofState w:grammar="clean"/>
  <w:attachedTemplate r:id="rId1"/>
  <w:revisionView w:inkAnnotations="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57E"/>
    <w:rsid w:val="00000548"/>
    <w:rsid w:val="00037A04"/>
    <w:rsid w:val="0006357E"/>
    <w:rsid w:val="000A12BC"/>
    <w:rsid w:val="000B2C87"/>
    <w:rsid w:val="00100DD4"/>
    <w:rsid w:val="00101D22"/>
    <w:rsid w:val="001034B1"/>
    <w:rsid w:val="0015164C"/>
    <w:rsid w:val="00154CA7"/>
    <w:rsid w:val="00186547"/>
    <w:rsid w:val="001B6DA6"/>
    <w:rsid w:val="001D06F6"/>
    <w:rsid w:val="001D5656"/>
    <w:rsid w:val="00213156"/>
    <w:rsid w:val="00213B23"/>
    <w:rsid w:val="00230192"/>
    <w:rsid w:val="00240AE2"/>
    <w:rsid w:val="002858D1"/>
    <w:rsid w:val="002B28A8"/>
    <w:rsid w:val="002C7014"/>
    <w:rsid w:val="0030199E"/>
    <w:rsid w:val="00326E5F"/>
    <w:rsid w:val="00361F87"/>
    <w:rsid w:val="0039322D"/>
    <w:rsid w:val="003A47F6"/>
    <w:rsid w:val="003C400A"/>
    <w:rsid w:val="004049B1"/>
    <w:rsid w:val="0040558B"/>
    <w:rsid w:val="00406F51"/>
    <w:rsid w:val="00424818"/>
    <w:rsid w:val="0044476B"/>
    <w:rsid w:val="004452DA"/>
    <w:rsid w:val="00477677"/>
    <w:rsid w:val="00490AC4"/>
    <w:rsid w:val="004B37A9"/>
    <w:rsid w:val="004D0DAA"/>
    <w:rsid w:val="004F639F"/>
    <w:rsid w:val="00565711"/>
    <w:rsid w:val="005B7C9B"/>
    <w:rsid w:val="00607D56"/>
    <w:rsid w:val="00622D99"/>
    <w:rsid w:val="00626B8C"/>
    <w:rsid w:val="00694927"/>
    <w:rsid w:val="006B3925"/>
    <w:rsid w:val="006E388F"/>
    <w:rsid w:val="00705A5E"/>
    <w:rsid w:val="00706A5D"/>
    <w:rsid w:val="007138DD"/>
    <w:rsid w:val="00716300"/>
    <w:rsid w:val="0073781D"/>
    <w:rsid w:val="00737E3F"/>
    <w:rsid w:val="007558C8"/>
    <w:rsid w:val="00767C9D"/>
    <w:rsid w:val="00791D88"/>
    <w:rsid w:val="00796DC9"/>
    <w:rsid w:val="007C101A"/>
    <w:rsid w:val="007F0A6B"/>
    <w:rsid w:val="00817982"/>
    <w:rsid w:val="00855166"/>
    <w:rsid w:val="008643A9"/>
    <w:rsid w:val="008B3BAD"/>
    <w:rsid w:val="008C4496"/>
    <w:rsid w:val="008D1D40"/>
    <w:rsid w:val="008F283F"/>
    <w:rsid w:val="00906ADB"/>
    <w:rsid w:val="009379E7"/>
    <w:rsid w:val="00972FD0"/>
    <w:rsid w:val="00980FCC"/>
    <w:rsid w:val="009858F4"/>
    <w:rsid w:val="0098778C"/>
    <w:rsid w:val="009B2F6A"/>
    <w:rsid w:val="009C172F"/>
    <w:rsid w:val="009D58C7"/>
    <w:rsid w:val="009D6DAA"/>
    <w:rsid w:val="00A01185"/>
    <w:rsid w:val="00A2593F"/>
    <w:rsid w:val="00A3422C"/>
    <w:rsid w:val="00A848CF"/>
    <w:rsid w:val="00A91B0A"/>
    <w:rsid w:val="00AC2C61"/>
    <w:rsid w:val="00B67D0D"/>
    <w:rsid w:val="00BA1532"/>
    <w:rsid w:val="00BF082E"/>
    <w:rsid w:val="00C01DFF"/>
    <w:rsid w:val="00C10FC5"/>
    <w:rsid w:val="00C33300"/>
    <w:rsid w:val="00C3718D"/>
    <w:rsid w:val="00C6567E"/>
    <w:rsid w:val="00C6725B"/>
    <w:rsid w:val="00C94659"/>
    <w:rsid w:val="00CE0331"/>
    <w:rsid w:val="00D10BFE"/>
    <w:rsid w:val="00D934EA"/>
    <w:rsid w:val="00DA0F04"/>
    <w:rsid w:val="00DA29F9"/>
    <w:rsid w:val="00DD010B"/>
    <w:rsid w:val="00DE1A54"/>
    <w:rsid w:val="00E2552D"/>
    <w:rsid w:val="00E54019"/>
    <w:rsid w:val="00E54EDE"/>
    <w:rsid w:val="00E73405"/>
    <w:rsid w:val="00E83B7F"/>
    <w:rsid w:val="00E96BB6"/>
    <w:rsid w:val="00EA39F9"/>
    <w:rsid w:val="00EB5E4E"/>
    <w:rsid w:val="00F2157C"/>
    <w:rsid w:val="00F25401"/>
    <w:rsid w:val="00F348C9"/>
    <w:rsid w:val="00F50D57"/>
    <w:rsid w:val="00FB60BF"/>
    <w:rsid w:val="00FF1209"/>
    <w:rsid w:val="00FF5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4:docId w14:val="65B9580D"/>
  <w15:chartTrackingRefBased/>
  <w15:docId w15:val="{B499C70A-AFA8-2849-81E9-AA3088F2A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626B8C"/>
    <w:pPr>
      <w:widowControl w:val="0"/>
    </w:pPr>
    <w:rPr>
      <w:rFonts w:cs="Calibri"/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rsid w:val="00C3718D"/>
    <w:pPr>
      <w:keepNext/>
      <w:keepLines/>
      <w:spacing w:before="240"/>
      <w:outlineLvl w:val="0"/>
    </w:pPr>
    <w:rPr>
      <w:rFonts w:ascii="Calibri Light" w:eastAsia="Times New Roman" w:hAnsi="Calibri Light" w:cs="Times New Roman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Обычный (веб)"/>
    <w:basedOn w:val="a"/>
    <w:uiPriority w:val="99"/>
    <w:semiHidden/>
    <w:unhideWhenUsed/>
    <w:rsid w:val="00E83B7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uiPriority w:val="99"/>
    <w:unhideWhenUsed/>
    <w:rsid w:val="00E83B7F"/>
    <w:rPr>
      <w:color w:val="0563C1"/>
      <w:u w:val="single"/>
    </w:rPr>
  </w:style>
  <w:style w:type="character" w:customStyle="1" w:styleId="10">
    <w:name w:val="Заголовок 1 Знак"/>
    <w:link w:val="1"/>
    <w:uiPriority w:val="9"/>
    <w:rsid w:val="00C3718D"/>
    <w:rPr>
      <w:rFonts w:ascii="Calibri Light" w:eastAsia="Times New Roman" w:hAnsi="Calibri Light" w:cs="Times New Roman"/>
      <w:color w:val="2E74B5"/>
      <w:sz w:val="32"/>
      <w:szCs w:val="32"/>
    </w:rPr>
  </w:style>
  <w:style w:type="paragraph" w:styleId="a5">
    <w:name w:val="TOC Heading"/>
    <w:basedOn w:val="1"/>
    <w:next w:val="a"/>
    <w:uiPriority w:val="39"/>
    <w:unhideWhenUsed/>
    <w:qFormat/>
    <w:rsid w:val="00C3718D"/>
    <w:pPr>
      <w:outlineLvl w:val="9"/>
    </w:pPr>
    <w:rPr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934E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D934EA"/>
    <w:rPr>
      <w:rFonts w:ascii="Segoe UI" w:hAnsi="Segoe UI" w:cs="Segoe UI"/>
      <w:sz w:val="18"/>
      <w:szCs w:val="18"/>
    </w:rPr>
  </w:style>
  <w:style w:type="table" w:styleId="a8">
    <w:name w:val="Table Grid"/>
    <w:basedOn w:val="a1"/>
    <w:uiPriority w:val="99"/>
    <w:rsid w:val="00D934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9858F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9858F4"/>
  </w:style>
  <w:style w:type="paragraph" w:styleId="ab">
    <w:name w:val="footer"/>
    <w:basedOn w:val="a"/>
    <w:link w:val="ac"/>
    <w:uiPriority w:val="99"/>
    <w:unhideWhenUsed/>
    <w:rsid w:val="009858F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9858F4"/>
  </w:style>
  <w:style w:type="table" w:customStyle="1" w:styleId="TableNormal">
    <w:name w:val="Table Normal"/>
    <w:uiPriority w:val="2"/>
    <w:semiHidden/>
    <w:unhideWhenUsed/>
    <w:qFormat/>
    <w:rsid w:val="00626B8C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d">
    <w:name w:val="Body Text"/>
    <w:basedOn w:val="a"/>
    <w:link w:val="ae"/>
    <w:uiPriority w:val="1"/>
    <w:qFormat/>
    <w:rsid w:val="00626B8C"/>
    <w:pPr>
      <w:spacing w:before="10"/>
    </w:pPr>
    <w:rPr>
      <w:sz w:val="24"/>
      <w:szCs w:val="24"/>
    </w:rPr>
  </w:style>
  <w:style w:type="character" w:customStyle="1" w:styleId="ae">
    <w:name w:val="Основной текст Знак"/>
    <w:link w:val="ad"/>
    <w:uiPriority w:val="1"/>
    <w:rsid w:val="00626B8C"/>
    <w:rPr>
      <w:rFonts w:ascii="Calibri" w:eastAsia="Calibri" w:hAnsi="Calibri" w:cs="Calibri"/>
      <w:sz w:val="24"/>
      <w:szCs w:val="24"/>
      <w:lang w:val="en-US"/>
    </w:rPr>
  </w:style>
  <w:style w:type="paragraph" w:styleId="af">
    <w:name w:val="List Paragraph"/>
    <w:basedOn w:val="a"/>
    <w:uiPriority w:val="1"/>
    <w:qFormat/>
    <w:rsid w:val="00626B8C"/>
    <w:pPr>
      <w:ind w:left="349" w:hanging="235"/>
    </w:pPr>
  </w:style>
  <w:style w:type="paragraph" w:customStyle="1" w:styleId="TableParagraph">
    <w:name w:val="Table Paragraph"/>
    <w:basedOn w:val="a"/>
    <w:uiPriority w:val="1"/>
    <w:qFormat/>
    <w:rsid w:val="00626B8C"/>
    <w:pPr>
      <w:ind w:left="103"/>
    </w:pPr>
  </w:style>
  <w:style w:type="paragraph" w:customStyle="1" w:styleId="western">
    <w:name w:val="western"/>
    <w:basedOn w:val="a"/>
    <w:rsid w:val="00AC2C61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styleId="-46">
    <w:name w:val="Grid Table 4 Accent 6"/>
    <w:basedOn w:val="a1"/>
    <w:uiPriority w:val="49"/>
    <w:rsid w:val="006E388F"/>
    <w:tblPr>
      <w:tblStyleRowBandSize w:val="1"/>
      <w:tblStyleColBandSize w:val="1"/>
      <w:tblInd w:w="0" w:type="nil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169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amma-agro@yandex.ru" TargetMode="External" /><Relationship Id="rId13" Type="http://schemas.openxmlformats.org/officeDocument/2006/relationships/theme" Target="theme/theme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12" Type="http://schemas.openxmlformats.org/officeDocument/2006/relationships/fontTable" Target="fontTable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footer" Target="footer1.xml" /><Relationship Id="rId5" Type="http://schemas.openxmlformats.org/officeDocument/2006/relationships/webSettings" Target="webSettings.xml" /><Relationship Id="rId10" Type="http://schemas.openxmlformats.org/officeDocument/2006/relationships/header" Target="header1.xml" /><Relationship Id="rId4" Type="http://schemas.openxmlformats.org/officeDocument/2006/relationships/settings" Target="settings.xml" /><Relationship Id="rId9" Type="http://schemas.openxmlformats.org/officeDocument/2006/relationships/hyperlink" Target="mailto:Agrobiznes.2015@yandex.ru" TargetMode="External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C:\Users\Admin\Desktop\&#1041;&#1083;&#1072;&#1085;&#1082;%20&#1086;&#1088;&#1075;&#1072;&#1085;&#1080;&#1079;&#1072;&#1094;&#1080;&#1080;.dotx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CAD741-E1C0-4769-8AA4-2CF1E015930D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организации.dotx</Template>
  <TotalTime>1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,</vt:lpstr>
    </vt:vector>
  </TitlesOfParts>
  <Company>SPecialiST RePack</Company>
  <LinksUpToDate>false</LinksUpToDate>
  <CharactersWithSpaces>1044</CharactersWithSpaces>
  <SharedDoc>false</SharedDoc>
  <HLinks>
    <vt:vector size="12" baseType="variant">
      <vt:variant>
        <vt:i4>917626</vt:i4>
      </vt:variant>
      <vt:variant>
        <vt:i4>3</vt:i4>
      </vt:variant>
      <vt:variant>
        <vt:i4>0</vt:i4>
      </vt:variant>
      <vt:variant>
        <vt:i4>5</vt:i4>
      </vt:variant>
      <vt:variant>
        <vt:lpwstr>mailto:Agrobiznes.2015@yandex.ru</vt:lpwstr>
      </vt:variant>
      <vt:variant>
        <vt:lpwstr/>
      </vt:variant>
      <vt:variant>
        <vt:i4>5570623</vt:i4>
      </vt:variant>
      <vt:variant>
        <vt:i4>0</vt:i4>
      </vt:variant>
      <vt:variant>
        <vt:i4>0</vt:i4>
      </vt:variant>
      <vt:variant>
        <vt:i4>5</vt:i4>
      </vt:variant>
      <vt:variant>
        <vt:lpwstr>mailto:Gamma-agro@yandex.ru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,</dc:title>
  <dc:subject/>
  <dc:creator>Admin</dc:creator>
  <cp:keywords>Бланк организации</cp:keywords>
  <cp:lastModifiedBy>Оксана Дьяченко</cp:lastModifiedBy>
  <cp:revision>2</cp:revision>
  <cp:lastPrinted>2025-08-28T12:33:00Z</cp:lastPrinted>
  <dcterms:created xsi:type="dcterms:W3CDTF">2026-01-30T06:23:00Z</dcterms:created>
  <dcterms:modified xsi:type="dcterms:W3CDTF">2026-01-30T06:23:00Z</dcterms:modified>
</cp:coreProperties>
</file>